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A66" w:rsidRDefault="001A3739" w:rsidP="00C35E9F">
      <w:r>
        <w:t xml:space="preserve">Girls‘ Day 2019: so abwechslungsreich ist der Beruf der Fachinformatikerin </w:t>
      </w:r>
    </w:p>
    <w:p w:rsidR="00061A66" w:rsidRDefault="00061A66" w:rsidP="00C35E9F"/>
    <w:p w:rsidR="00E51937" w:rsidRDefault="00810116" w:rsidP="00C35E9F">
      <w:r>
        <w:t xml:space="preserve">Fachinformatiker ist nur ein Beruf für Jungs, die gerne im Keller sitzen und Computerspiele zocken? Von wegen! </w:t>
      </w:r>
      <w:r w:rsidR="00077797">
        <w:t xml:space="preserve">Bei der DE </w:t>
      </w:r>
      <w:proofErr w:type="spellStart"/>
      <w:r w:rsidR="00077797">
        <w:t>software</w:t>
      </w:r>
      <w:proofErr w:type="spellEnd"/>
      <w:r w:rsidR="00077797">
        <w:t xml:space="preserve"> &amp; </w:t>
      </w:r>
      <w:proofErr w:type="spellStart"/>
      <w:r w:rsidR="00077797">
        <w:t>control</w:t>
      </w:r>
      <w:proofErr w:type="spellEnd"/>
      <w:r w:rsidR="00077797">
        <w:t xml:space="preserve"> GmbH bedeutet der Beruf </w:t>
      </w:r>
      <w:r>
        <w:t xml:space="preserve">mehr als nur zu </w:t>
      </w:r>
      <w:r w:rsidR="00061A66">
        <w:t>P</w:t>
      </w:r>
      <w:r>
        <w:t>rogrammieren</w:t>
      </w:r>
      <w:r w:rsidR="00077797">
        <w:t xml:space="preserve">. </w:t>
      </w:r>
      <w:r w:rsidR="00E51937">
        <w:t xml:space="preserve">Projektmanagement, Logisches Denken, Kundengespräche  -  am Girls‘ Day konnten vier </w:t>
      </w:r>
      <w:proofErr w:type="spellStart"/>
      <w:r w:rsidR="00E51937">
        <w:t>Mädls</w:t>
      </w:r>
      <w:proofErr w:type="spellEnd"/>
      <w:r w:rsidR="00E51937">
        <w:t xml:space="preserve"> </w:t>
      </w:r>
      <w:r w:rsidR="00061A66">
        <w:t>den</w:t>
      </w:r>
      <w:r w:rsidR="00E51937">
        <w:t xml:space="preserve"> </w:t>
      </w:r>
      <w:r w:rsidR="00061A66">
        <w:t>Berufsalltag</w:t>
      </w:r>
      <w:r w:rsidR="00E51937">
        <w:t xml:space="preserve"> eines</w:t>
      </w:r>
      <w:r w:rsidR="007C6886">
        <w:t xml:space="preserve"> Fachinformatikers näher kennen</w:t>
      </w:r>
      <w:r w:rsidR="00E51937">
        <w:t xml:space="preserve">lernen.  </w:t>
      </w:r>
      <w:r w:rsidR="007C6886">
        <w:t>Und eines w</w:t>
      </w:r>
      <w:r w:rsidR="001A3739">
        <w:t>ar für alle am Nachmittag klar: „Der Beruf des Informatikers ist total interessant und jetzt kann ich mir endlich was darunter vorstellen</w:t>
      </w:r>
      <w:r w:rsidR="007C6886">
        <w:t xml:space="preserve">.“ </w:t>
      </w:r>
    </w:p>
    <w:p w:rsidR="00E51937" w:rsidRDefault="00E51937" w:rsidP="00C35E9F"/>
    <w:p w:rsidR="007C6886" w:rsidRDefault="00061A66" w:rsidP="00C35E9F">
      <w:r>
        <w:t>Das</w:t>
      </w:r>
      <w:r w:rsidR="007C6886">
        <w:t xml:space="preserve"> </w:t>
      </w:r>
      <w:r w:rsidR="00D43388">
        <w:t>U</w:t>
      </w:r>
      <w:r w:rsidR="00F851ED">
        <w:t>nternehmen, das immer weiter wächst</w:t>
      </w:r>
      <w:r w:rsidR="00E51937">
        <w:t>,</w:t>
      </w:r>
      <w:r>
        <w:t xml:space="preserve"> freut sich schon jetzt auf viele neue Bewerbungen. </w:t>
      </w:r>
      <w:r w:rsidR="00D43388">
        <w:t>Denn jedes Jahr ist DE auf der Suche nach neuen Auszubildenden, mit dem Ziel, sie nach ihrer Ausbildung zu übernehmen</w:t>
      </w:r>
      <w:r w:rsidR="00784565">
        <w:t>. Nur so können wir auch in Zukunft unsere internationalen Kunden, zu denen unter anderem BMW und Porsche zählen, bei der Optimierung ihrer Produktion unterstützen und uns gemeinsam mit ihnen</w:t>
      </w:r>
      <w:r w:rsidR="003F20CD">
        <w:t xml:space="preserve"> erfolgreich</w:t>
      </w:r>
      <w:bookmarkStart w:id="0" w:name="_GoBack"/>
      <w:bookmarkEnd w:id="0"/>
      <w:r w:rsidR="00784565">
        <w:t xml:space="preserve"> den Ansprüchen der Industrie 4.0 stellen</w:t>
      </w:r>
      <w:r w:rsidR="00D43388">
        <w:t xml:space="preserve">. </w:t>
      </w:r>
      <w:r w:rsidR="00B3646A">
        <w:t>Durch</w:t>
      </w:r>
      <w:r w:rsidR="00D43388">
        <w:t xml:space="preserve"> Praktika und Girls‘ Day </w:t>
      </w:r>
      <w:r w:rsidR="00B3646A">
        <w:t>kamen bereits einige unserer Mitarbeiter ins Unternehmen. U</w:t>
      </w:r>
      <w:r>
        <w:t xml:space="preserve">nd Geschäftsführer Friedrich Steininger </w:t>
      </w:r>
      <w:r w:rsidR="00D43388">
        <w:t>weiß</w:t>
      </w:r>
      <w:r>
        <w:t>:</w:t>
      </w:r>
      <w:r w:rsidR="007C6886">
        <w:t xml:space="preserve"> „Mädchen sind genauso gute Softwareentwickler wie Jungs.“</w:t>
      </w:r>
      <w:r w:rsidR="00D43388">
        <w:t xml:space="preserve"> </w:t>
      </w:r>
    </w:p>
    <w:p w:rsidR="001A3739" w:rsidRDefault="001A3739" w:rsidP="00C35E9F">
      <w:r>
        <w:t>Foto …</w:t>
      </w:r>
    </w:p>
    <w:p w:rsidR="001A3739" w:rsidRDefault="001A3739" w:rsidP="00C35E9F"/>
    <w:p w:rsidR="001A3739" w:rsidRDefault="001A3739" w:rsidP="00C35E9F">
      <w:r>
        <w:t xml:space="preserve">Entweder: </w:t>
      </w:r>
    </w:p>
    <w:p w:rsidR="004A14C7" w:rsidRDefault="001A3739" w:rsidP="00C35E9F">
      <w:r>
        <w:rPr>
          <w:noProof/>
          <w:lang w:eastAsia="de-DE"/>
        </w:rPr>
        <w:drawing>
          <wp:inline distT="0" distB="0" distL="0" distR="0">
            <wp:extent cx="5745480" cy="3226435"/>
            <wp:effectExtent l="0" t="0" r="7620" b="0"/>
            <wp:docPr id="1" name="Grafik 1" descr="C:\Users\bid\AppData\Local\Microsoft\Windows\INetCache\Content.Word\DSC09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d\AppData\Local\Microsoft\Windows\INetCache\Content.Word\DSC09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739" w:rsidRDefault="001A3739" w:rsidP="00C35E9F"/>
    <w:p w:rsidR="001A3739" w:rsidRDefault="001A3739" w:rsidP="00C35E9F">
      <w:r>
        <w:t xml:space="preserve">Oder: </w:t>
      </w:r>
    </w:p>
    <w:p w:rsidR="001A3739" w:rsidRDefault="001A3739" w:rsidP="00C35E9F"/>
    <w:p w:rsidR="001A3739" w:rsidRPr="00C35E9F" w:rsidRDefault="003F20CD" w:rsidP="00C35E9F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4pt;height:254.05pt">
            <v:imagedata r:id="rId6" o:title="DSC09130"/>
          </v:shape>
        </w:pict>
      </w:r>
    </w:p>
    <w:sectPr w:rsidR="001A3739" w:rsidRPr="00C35E9F" w:rsidSect="009C63D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226A1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49C13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F3AA7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0AA052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90D72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804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2B4C33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1AD1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7E27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9E0E6E0"/>
    <w:lvl w:ilvl="0">
      <w:start w:val="1"/>
      <w:numFmt w:val="bullet"/>
      <w:pStyle w:val="Aufzhlungszeichen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</w:abstractNum>
  <w:abstractNum w:abstractNumId="10" w15:restartNumberingAfterBreak="0">
    <w:nsid w:val="3EE643A3"/>
    <w:multiLevelType w:val="hybridMultilevel"/>
    <w:tmpl w:val="071E43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DF730C"/>
    <w:multiLevelType w:val="multilevel"/>
    <w:tmpl w:val="A0D46ED0"/>
    <w:styleLink w:val="DE-NummerierteListe"/>
    <w:lvl w:ilvl="0">
      <w:start w:val="1"/>
      <w:numFmt w:val="decimal"/>
      <w:isLgl/>
      <w:lvlText w:val="%1."/>
      <w:lvlJc w:val="left"/>
      <w:pPr>
        <w:tabs>
          <w:tab w:val="num" w:pos="1134"/>
        </w:tabs>
        <w:ind w:left="1134" w:hanging="567"/>
      </w:pPr>
      <w:rPr>
        <w:rFonts w:hint="default"/>
        <w:sz w:val="20"/>
        <w:szCs w:val="20"/>
      </w:rPr>
    </w:lvl>
    <w:lvl w:ilvl="1">
      <w:start w:val="1"/>
      <w:numFmt w:val="decimal"/>
      <w:isLgl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94"/>
        </w:tabs>
        <w:ind w:left="1494" w:hanging="1134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94"/>
        </w:tabs>
        <w:ind w:left="1494" w:hanging="1134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94"/>
        </w:tabs>
        <w:ind w:left="1494" w:hanging="1134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94"/>
        </w:tabs>
        <w:ind w:left="1494" w:hanging="1134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94"/>
        </w:tabs>
        <w:ind w:left="1494" w:hanging="1134"/>
      </w:pPr>
      <w:rPr>
        <w:rFonts w:hint="default"/>
      </w:rPr>
    </w:lvl>
  </w:abstractNum>
  <w:abstractNum w:abstractNumId="12" w15:restartNumberingAfterBreak="0">
    <w:nsid w:val="5208564A"/>
    <w:multiLevelType w:val="multilevel"/>
    <w:tmpl w:val="237498B0"/>
    <w:styleLink w:val="DE-Aufgezhlt"/>
    <w:lvl w:ilvl="0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333399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333399"/>
      </w:rPr>
    </w:lvl>
    <w:lvl w:ilvl="2">
      <w:start w:val="1"/>
      <w:numFmt w:val="bullet"/>
      <w:lvlText w:val="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333399"/>
      </w:rPr>
    </w:lvl>
    <w:lvl w:ilvl="3">
      <w:start w:val="1"/>
      <w:numFmt w:val="bullet"/>
      <w:lvlText w:val="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color w:val="333399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6294167F"/>
    <w:multiLevelType w:val="multilevel"/>
    <w:tmpl w:val="1FB4C7F8"/>
    <w:lvl w:ilvl="0">
      <w:start w:val="1"/>
      <w:numFmt w:val="decimal"/>
      <w:pStyle w:val="berschrift1"/>
      <w:isLgl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isLgl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isLgl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berschrift4"/>
      <w:isLgl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berschrift5"/>
      <w:isLgl/>
      <w:lvlText w:val="%1.%2.%3.%4.%5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5">
      <w:start w:val="1"/>
      <w:numFmt w:val="decimal"/>
      <w:pStyle w:val="berschrift6"/>
      <w:isLgl/>
      <w:lvlText w:val="%1.%2.%3.%4.%5.%6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6">
      <w:start w:val="1"/>
      <w:numFmt w:val="decimal"/>
      <w:pStyle w:val="berschrift7"/>
      <w:isLgl/>
      <w:lvlText w:val="%1.%2.%3.%4.%5.%6.%7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7">
      <w:start w:val="1"/>
      <w:numFmt w:val="decimal"/>
      <w:pStyle w:val="berschrift8"/>
      <w:isLgl/>
      <w:lvlText w:val="%1.%2.%3.%4.%5.%6.%7.%8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8">
      <w:start w:val="1"/>
      <w:numFmt w:val="decimal"/>
      <w:pStyle w:val="berschrift9"/>
      <w:isLgl/>
      <w:lvlText w:val="%1.%2.%3.%4.%5.%6.%7.%8.%9"/>
      <w:lvlJc w:val="left"/>
      <w:pPr>
        <w:tabs>
          <w:tab w:val="num" w:pos="2268"/>
        </w:tabs>
        <w:ind w:left="2268" w:hanging="2268"/>
      </w:pPr>
      <w:rPr>
        <w:rFonts w:hint="default"/>
      </w:rPr>
    </w:lvl>
  </w:abstractNum>
  <w:num w:numId="1">
    <w:abstractNumId w:val="12"/>
  </w:num>
  <w:num w:numId="2">
    <w:abstractNumId w:val="11"/>
  </w:num>
  <w:num w:numId="3">
    <w:abstractNumId w:val="13"/>
  </w:num>
  <w:num w:numId="4">
    <w:abstractNumId w:val="13"/>
  </w:num>
  <w:num w:numId="5">
    <w:abstractNumId w:val="13"/>
  </w:num>
  <w:num w:numId="6">
    <w:abstractNumId w:val="13"/>
  </w:num>
  <w:num w:numId="7">
    <w:abstractNumId w:val="13"/>
  </w:num>
  <w:num w:numId="8">
    <w:abstractNumId w:val="13"/>
  </w:num>
  <w:num w:numId="9">
    <w:abstractNumId w:val="9"/>
  </w:num>
  <w:num w:numId="10">
    <w:abstractNumId w:val="1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3"/>
  </w:num>
  <w:num w:numId="21">
    <w:abstractNumId w:val="13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116"/>
    <w:rsid w:val="00000558"/>
    <w:rsid w:val="000122A0"/>
    <w:rsid w:val="00014D7E"/>
    <w:rsid w:val="00022995"/>
    <w:rsid w:val="000276BA"/>
    <w:rsid w:val="00032CE0"/>
    <w:rsid w:val="00033CB1"/>
    <w:rsid w:val="000529B2"/>
    <w:rsid w:val="00057AEE"/>
    <w:rsid w:val="00060045"/>
    <w:rsid w:val="00061A66"/>
    <w:rsid w:val="00062702"/>
    <w:rsid w:val="0006594A"/>
    <w:rsid w:val="00066E49"/>
    <w:rsid w:val="00075194"/>
    <w:rsid w:val="000762EA"/>
    <w:rsid w:val="00077797"/>
    <w:rsid w:val="000807A2"/>
    <w:rsid w:val="00084DA7"/>
    <w:rsid w:val="00094745"/>
    <w:rsid w:val="000963B7"/>
    <w:rsid w:val="000B17DB"/>
    <w:rsid w:val="000B23DC"/>
    <w:rsid w:val="000B4E02"/>
    <w:rsid w:val="000B7FA0"/>
    <w:rsid w:val="000C7D94"/>
    <w:rsid w:val="000D015A"/>
    <w:rsid w:val="000D0D41"/>
    <w:rsid w:val="000D4A57"/>
    <w:rsid w:val="000D73AA"/>
    <w:rsid w:val="000E2A5F"/>
    <w:rsid w:val="000E2D77"/>
    <w:rsid w:val="000F2F29"/>
    <w:rsid w:val="00105D92"/>
    <w:rsid w:val="00112978"/>
    <w:rsid w:val="00144C18"/>
    <w:rsid w:val="00156649"/>
    <w:rsid w:val="00170728"/>
    <w:rsid w:val="00180DE8"/>
    <w:rsid w:val="001851C1"/>
    <w:rsid w:val="00195190"/>
    <w:rsid w:val="00195619"/>
    <w:rsid w:val="001A0C96"/>
    <w:rsid w:val="001A3739"/>
    <w:rsid w:val="001A5A56"/>
    <w:rsid w:val="001B30DC"/>
    <w:rsid w:val="001B3D5C"/>
    <w:rsid w:val="001C05F5"/>
    <w:rsid w:val="001E43B1"/>
    <w:rsid w:val="001E4FB4"/>
    <w:rsid w:val="001F21CB"/>
    <w:rsid w:val="001F4387"/>
    <w:rsid w:val="001F717B"/>
    <w:rsid w:val="00206AE7"/>
    <w:rsid w:val="002130F5"/>
    <w:rsid w:val="00217D67"/>
    <w:rsid w:val="0022249E"/>
    <w:rsid w:val="00246FDD"/>
    <w:rsid w:val="00247B9F"/>
    <w:rsid w:val="0025010F"/>
    <w:rsid w:val="00253865"/>
    <w:rsid w:val="00257256"/>
    <w:rsid w:val="00262BCA"/>
    <w:rsid w:val="00264B16"/>
    <w:rsid w:val="00273535"/>
    <w:rsid w:val="002874C5"/>
    <w:rsid w:val="002A1413"/>
    <w:rsid w:val="002C0599"/>
    <w:rsid w:val="002C2756"/>
    <w:rsid w:val="002D001E"/>
    <w:rsid w:val="002D2304"/>
    <w:rsid w:val="002E2E90"/>
    <w:rsid w:val="002E3168"/>
    <w:rsid w:val="002E608B"/>
    <w:rsid w:val="002F294F"/>
    <w:rsid w:val="002F31AD"/>
    <w:rsid w:val="002F40BC"/>
    <w:rsid w:val="002F4FF5"/>
    <w:rsid w:val="002F6A4C"/>
    <w:rsid w:val="00300306"/>
    <w:rsid w:val="0030150A"/>
    <w:rsid w:val="0030209B"/>
    <w:rsid w:val="00317D53"/>
    <w:rsid w:val="003453B8"/>
    <w:rsid w:val="00345736"/>
    <w:rsid w:val="00346AB3"/>
    <w:rsid w:val="00350165"/>
    <w:rsid w:val="003548F6"/>
    <w:rsid w:val="00361A4D"/>
    <w:rsid w:val="0036598A"/>
    <w:rsid w:val="00366C2B"/>
    <w:rsid w:val="00366D5D"/>
    <w:rsid w:val="003716AD"/>
    <w:rsid w:val="00372D88"/>
    <w:rsid w:val="003737E2"/>
    <w:rsid w:val="00374387"/>
    <w:rsid w:val="00374846"/>
    <w:rsid w:val="00395DE8"/>
    <w:rsid w:val="003A02A8"/>
    <w:rsid w:val="003A0EF0"/>
    <w:rsid w:val="003A5DE2"/>
    <w:rsid w:val="003B62A9"/>
    <w:rsid w:val="003B7AAB"/>
    <w:rsid w:val="003C6FDA"/>
    <w:rsid w:val="003D0A43"/>
    <w:rsid w:val="003E298C"/>
    <w:rsid w:val="003E78B3"/>
    <w:rsid w:val="003F0883"/>
    <w:rsid w:val="003F20CD"/>
    <w:rsid w:val="0040108C"/>
    <w:rsid w:val="0040537D"/>
    <w:rsid w:val="00407818"/>
    <w:rsid w:val="0042152D"/>
    <w:rsid w:val="004242DA"/>
    <w:rsid w:val="00425BF3"/>
    <w:rsid w:val="0042631E"/>
    <w:rsid w:val="004446ED"/>
    <w:rsid w:val="004551CC"/>
    <w:rsid w:val="00461FB0"/>
    <w:rsid w:val="004648B5"/>
    <w:rsid w:val="00475CEE"/>
    <w:rsid w:val="00476613"/>
    <w:rsid w:val="00482E63"/>
    <w:rsid w:val="00490E70"/>
    <w:rsid w:val="00491D64"/>
    <w:rsid w:val="004A14C7"/>
    <w:rsid w:val="004C3587"/>
    <w:rsid w:val="004C3C4C"/>
    <w:rsid w:val="004C52F0"/>
    <w:rsid w:val="004C53CE"/>
    <w:rsid w:val="004C7553"/>
    <w:rsid w:val="004D5BF1"/>
    <w:rsid w:val="004D6A23"/>
    <w:rsid w:val="004D733C"/>
    <w:rsid w:val="004E37C8"/>
    <w:rsid w:val="004F261E"/>
    <w:rsid w:val="00501FC6"/>
    <w:rsid w:val="0051200F"/>
    <w:rsid w:val="00513B71"/>
    <w:rsid w:val="00517D34"/>
    <w:rsid w:val="005252CD"/>
    <w:rsid w:val="0053082B"/>
    <w:rsid w:val="005371DA"/>
    <w:rsid w:val="00547B0F"/>
    <w:rsid w:val="0055678E"/>
    <w:rsid w:val="005601C7"/>
    <w:rsid w:val="0056634F"/>
    <w:rsid w:val="00571FCB"/>
    <w:rsid w:val="00573573"/>
    <w:rsid w:val="00574127"/>
    <w:rsid w:val="00583E6F"/>
    <w:rsid w:val="005A07C3"/>
    <w:rsid w:val="005A1B39"/>
    <w:rsid w:val="005A1E1E"/>
    <w:rsid w:val="005A3746"/>
    <w:rsid w:val="005B440E"/>
    <w:rsid w:val="005C2863"/>
    <w:rsid w:val="005D7ECB"/>
    <w:rsid w:val="005E08C5"/>
    <w:rsid w:val="005E2B98"/>
    <w:rsid w:val="005E40F2"/>
    <w:rsid w:val="005E412A"/>
    <w:rsid w:val="005E4B31"/>
    <w:rsid w:val="005F51E0"/>
    <w:rsid w:val="005F7079"/>
    <w:rsid w:val="00601A92"/>
    <w:rsid w:val="00602797"/>
    <w:rsid w:val="0060281B"/>
    <w:rsid w:val="006057A4"/>
    <w:rsid w:val="00605B10"/>
    <w:rsid w:val="00623D1E"/>
    <w:rsid w:val="006243B2"/>
    <w:rsid w:val="006446D0"/>
    <w:rsid w:val="006472EA"/>
    <w:rsid w:val="00654208"/>
    <w:rsid w:val="00657A12"/>
    <w:rsid w:val="00661B60"/>
    <w:rsid w:val="006632E5"/>
    <w:rsid w:val="00666E12"/>
    <w:rsid w:val="0066716A"/>
    <w:rsid w:val="00675615"/>
    <w:rsid w:val="006803D3"/>
    <w:rsid w:val="00682A1F"/>
    <w:rsid w:val="00682F18"/>
    <w:rsid w:val="0068435A"/>
    <w:rsid w:val="006846EF"/>
    <w:rsid w:val="006B2DD1"/>
    <w:rsid w:val="006B31D3"/>
    <w:rsid w:val="006B5C09"/>
    <w:rsid w:val="006C1494"/>
    <w:rsid w:val="006D081A"/>
    <w:rsid w:val="006D1CE1"/>
    <w:rsid w:val="006E3171"/>
    <w:rsid w:val="006E73AF"/>
    <w:rsid w:val="006F6483"/>
    <w:rsid w:val="007063BF"/>
    <w:rsid w:val="00723AFD"/>
    <w:rsid w:val="00726E7E"/>
    <w:rsid w:val="007311D1"/>
    <w:rsid w:val="0074333B"/>
    <w:rsid w:val="0074670D"/>
    <w:rsid w:val="0075362B"/>
    <w:rsid w:val="007615F3"/>
    <w:rsid w:val="00772CDC"/>
    <w:rsid w:val="00772E4F"/>
    <w:rsid w:val="00777129"/>
    <w:rsid w:val="00784565"/>
    <w:rsid w:val="00793B70"/>
    <w:rsid w:val="00796878"/>
    <w:rsid w:val="007A0F8C"/>
    <w:rsid w:val="007A5D46"/>
    <w:rsid w:val="007B050F"/>
    <w:rsid w:val="007B229D"/>
    <w:rsid w:val="007B623A"/>
    <w:rsid w:val="007C390E"/>
    <w:rsid w:val="007C4D3C"/>
    <w:rsid w:val="007C51B4"/>
    <w:rsid w:val="007C6886"/>
    <w:rsid w:val="007D363E"/>
    <w:rsid w:val="007E0F3C"/>
    <w:rsid w:val="007E5D13"/>
    <w:rsid w:val="00806344"/>
    <w:rsid w:val="00810116"/>
    <w:rsid w:val="00812E82"/>
    <w:rsid w:val="00814E10"/>
    <w:rsid w:val="00841C88"/>
    <w:rsid w:val="008529D4"/>
    <w:rsid w:val="008554F6"/>
    <w:rsid w:val="0085669D"/>
    <w:rsid w:val="00857F1B"/>
    <w:rsid w:val="0086041A"/>
    <w:rsid w:val="00865E9E"/>
    <w:rsid w:val="00883D86"/>
    <w:rsid w:val="00893A2F"/>
    <w:rsid w:val="008953F1"/>
    <w:rsid w:val="008B105E"/>
    <w:rsid w:val="008B48AB"/>
    <w:rsid w:val="008B4CB8"/>
    <w:rsid w:val="008C3B08"/>
    <w:rsid w:val="008C57C2"/>
    <w:rsid w:val="008C5BE1"/>
    <w:rsid w:val="008C6C45"/>
    <w:rsid w:val="008D3D48"/>
    <w:rsid w:val="008D7DF3"/>
    <w:rsid w:val="008E05C5"/>
    <w:rsid w:val="008E586E"/>
    <w:rsid w:val="008F03FA"/>
    <w:rsid w:val="008F38FD"/>
    <w:rsid w:val="008F6D89"/>
    <w:rsid w:val="00902204"/>
    <w:rsid w:val="00913D81"/>
    <w:rsid w:val="00923995"/>
    <w:rsid w:val="009243C4"/>
    <w:rsid w:val="0093260D"/>
    <w:rsid w:val="009336C6"/>
    <w:rsid w:val="00934552"/>
    <w:rsid w:val="00941C5A"/>
    <w:rsid w:val="00942789"/>
    <w:rsid w:val="009453A7"/>
    <w:rsid w:val="00957AE4"/>
    <w:rsid w:val="00965A24"/>
    <w:rsid w:val="00983E4A"/>
    <w:rsid w:val="009977C0"/>
    <w:rsid w:val="009A1CFB"/>
    <w:rsid w:val="009A4865"/>
    <w:rsid w:val="009A74D3"/>
    <w:rsid w:val="009C0DB8"/>
    <w:rsid w:val="009C63DC"/>
    <w:rsid w:val="009D526A"/>
    <w:rsid w:val="009E3B99"/>
    <w:rsid w:val="009F4268"/>
    <w:rsid w:val="009F6B01"/>
    <w:rsid w:val="00A03166"/>
    <w:rsid w:val="00A21BE1"/>
    <w:rsid w:val="00A25E0B"/>
    <w:rsid w:val="00A326B0"/>
    <w:rsid w:val="00A34DA3"/>
    <w:rsid w:val="00A43669"/>
    <w:rsid w:val="00A461EB"/>
    <w:rsid w:val="00A47854"/>
    <w:rsid w:val="00A56370"/>
    <w:rsid w:val="00A57AF9"/>
    <w:rsid w:val="00A61E18"/>
    <w:rsid w:val="00A63CE0"/>
    <w:rsid w:val="00A71C2E"/>
    <w:rsid w:val="00A75150"/>
    <w:rsid w:val="00A82F2D"/>
    <w:rsid w:val="00A864C7"/>
    <w:rsid w:val="00A907A5"/>
    <w:rsid w:val="00A93112"/>
    <w:rsid w:val="00A949F3"/>
    <w:rsid w:val="00A9623C"/>
    <w:rsid w:val="00A9651E"/>
    <w:rsid w:val="00AB4409"/>
    <w:rsid w:val="00AB6C54"/>
    <w:rsid w:val="00AC170B"/>
    <w:rsid w:val="00AE0535"/>
    <w:rsid w:val="00B0368A"/>
    <w:rsid w:val="00B04463"/>
    <w:rsid w:val="00B068C3"/>
    <w:rsid w:val="00B24A59"/>
    <w:rsid w:val="00B33607"/>
    <w:rsid w:val="00B3380F"/>
    <w:rsid w:val="00B347E9"/>
    <w:rsid w:val="00B3646A"/>
    <w:rsid w:val="00B44B85"/>
    <w:rsid w:val="00B61912"/>
    <w:rsid w:val="00B72531"/>
    <w:rsid w:val="00B73E42"/>
    <w:rsid w:val="00B759FF"/>
    <w:rsid w:val="00B76717"/>
    <w:rsid w:val="00B80452"/>
    <w:rsid w:val="00B81C7A"/>
    <w:rsid w:val="00B96512"/>
    <w:rsid w:val="00BA09EB"/>
    <w:rsid w:val="00BA2D56"/>
    <w:rsid w:val="00BA60A4"/>
    <w:rsid w:val="00BB1E51"/>
    <w:rsid w:val="00BB51FD"/>
    <w:rsid w:val="00BB729B"/>
    <w:rsid w:val="00BC02F9"/>
    <w:rsid w:val="00BD67F7"/>
    <w:rsid w:val="00BE3961"/>
    <w:rsid w:val="00BF267E"/>
    <w:rsid w:val="00C02C7A"/>
    <w:rsid w:val="00C052E0"/>
    <w:rsid w:val="00C0790A"/>
    <w:rsid w:val="00C26ABA"/>
    <w:rsid w:val="00C35E9F"/>
    <w:rsid w:val="00C433DA"/>
    <w:rsid w:val="00C45420"/>
    <w:rsid w:val="00C513E5"/>
    <w:rsid w:val="00C567C8"/>
    <w:rsid w:val="00C7478E"/>
    <w:rsid w:val="00C74F76"/>
    <w:rsid w:val="00C8740E"/>
    <w:rsid w:val="00CA49A2"/>
    <w:rsid w:val="00CA7462"/>
    <w:rsid w:val="00CC4D44"/>
    <w:rsid w:val="00CD3A6B"/>
    <w:rsid w:val="00CD5C3D"/>
    <w:rsid w:val="00CD6E92"/>
    <w:rsid w:val="00CE0140"/>
    <w:rsid w:val="00CF547F"/>
    <w:rsid w:val="00CF7F92"/>
    <w:rsid w:val="00D022AC"/>
    <w:rsid w:val="00D07983"/>
    <w:rsid w:val="00D1347D"/>
    <w:rsid w:val="00D24780"/>
    <w:rsid w:val="00D41AE4"/>
    <w:rsid w:val="00D43388"/>
    <w:rsid w:val="00D450CF"/>
    <w:rsid w:val="00D46B71"/>
    <w:rsid w:val="00D518B7"/>
    <w:rsid w:val="00D545FD"/>
    <w:rsid w:val="00D546E9"/>
    <w:rsid w:val="00D65FDB"/>
    <w:rsid w:val="00DA07AB"/>
    <w:rsid w:val="00DA1177"/>
    <w:rsid w:val="00DA5F5E"/>
    <w:rsid w:val="00DB1969"/>
    <w:rsid w:val="00DB525F"/>
    <w:rsid w:val="00DB6792"/>
    <w:rsid w:val="00DD66AD"/>
    <w:rsid w:val="00DD6C09"/>
    <w:rsid w:val="00DE196F"/>
    <w:rsid w:val="00E204F6"/>
    <w:rsid w:val="00E2148E"/>
    <w:rsid w:val="00E22643"/>
    <w:rsid w:val="00E246DB"/>
    <w:rsid w:val="00E35BD4"/>
    <w:rsid w:val="00E36C3A"/>
    <w:rsid w:val="00E37948"/>
    <w:rsid w:val="00E46EBB"/>
    <w:rsid w:val="00E4728E"/>
    <w:rsid w:val="00E51937"/>
    <w:rsid w:val="00E53847"/>
    <w:rsid w:val="00E5513E"/>
    <w:rsid w:val="00E63037"/>
    <w:rsid w:val="00E82BBD"/>
    <w:rsid w:val="00E839DE"/>
    <w:rsid w:val="00E90D54"/>
    <w:rsid w:val="00E92349"/>
    <w:rsid w:val="00E937C0"/>
    <w:rsid w:val="00E951F3"/>
    <w:rsid w:val="00EA05FE"/>
    <w:rsid w:val="00EA6FC5"/>
    <w:rsid w:val="00EB7F60"/>
    <w:rsid w:val="00EC22DC"/>
    <w:rsid w:val="00EC6A03"/>
    <w:rsid w:val="00EC77E3"/>
    <w:rsid w:val="00ED3280"/>
    <w:rsid w:val="00EE3AC1"/>
    <w:rsid w:val="00EF3C86"/>
    <w:rsid w:val="00F127D6"/>
    <w:rsid w:val="00F20E04"/>
    <w:rsid w:val="00F2277B"/>
    <w:rsid w:val="00F276EA"/>
    <w:rsid w:val="00F512D7"/>
    <w:rsid w:val="00F851ED"/>
    <w:rsid w:val="00F87CF9"/>
    <w:rsid w:val="00F9051A"/>
    <w:rsid w:val="00F91D95"/>
    <w:rsid w:val="00F9433F"/>
    <w:rsid w:val="00FA62AF"/>
    <w:rsid w:val="00FB03F5"/>
    <w:rsid w:val="00FB0440"/>
    <w:rsid w:val="00FC13F3"/>
    <w:rsid w:val="00FC504D"/>
    <w:rsid w:val="00FC6DB5"/>
    <w:rsid w:val="00FC7644"/>
    <w:rsid w:val="00FF379C"/>
    <w:rsid w:val="00FF7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12619C4-7BD9-4D47-B953-D2F1F13A7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A14C7"/>
    <w:pPr>
      <w:spacing w:after="0" w:line="240" w:lineRule="auto"/>
    </w:pPr>
    <w:rPr>
      <w:rFonts w:ascii="Verdana" w:hAnsi="Verdana" w:cs="Times New Roman"/>
      <w:sz w:val="20"/>
      <w:szCs w:val="20"/>
    </w:rPr>
  </w:style>
  <w:style w:type="paragraph" w:styleId="berschrift1">
    <w:name w:val="heading 1"/>
    <w:basedOn w:val="Standard"/>
    <w:next w:val="Standard"/>
    <w:link w:val="berschrift1Zchn"/>
    <w:qFormat/>
    <w:rsid w:val="00865E9E"/>
    <w:pPr>
      <w:keepNext/>
      <w:numPr>
        <w:numId w:val="22"/>
      </w:numPr>
      <w:spacing w:before="240" w:after="120"/>
      <w:outlineLvl w:val="0"/>
    </w:pPr>
    <w:rPr>
      <w:rFonts w:cs="Arial"/>
      <w:b/>
      <w:bCs/>
      <w:kern w:val="32"/>
    </w:rPr>
  </w:style>
  <w:style w:type="paragraph" w:styleId="berschrift2">
    <w:name w:val="heading 2"/>
    <w:basedOn w:val="berschrift1"/>
    <w:next w:val="Standard"/>
    <w:link w:val="berschrift2Zchn"/>
    <w:qFormat/>
    <w:rsid w:val="00865E9E"/>
    <w:pPr>
      <w:numPr>
        <w:ilvl w:val="1"/>
      </w:numPr>
      <w:outlineLvl w:val="1"/>
    </w:pPr>
    <w:rPr>
      <w:bCs w:val="0"/>
      <w:iCs/>
      <w:szCs w:val="28"/>
    </w:rPr>
  </w:style>
  <w:style w:type="paragraph" w:styleId="berschrift3">
    <w:name w:val="heading 3"/>
    <w:basedOn w:val="berschrift2"/>
    <w:next w:val="Standard"/>
    <w:link w:val="berschrift3Zchn"/>
    <w:qFormat/>
    <w:rsid w:val="00865E9E"/>
    <w:pPr>
      <w:numPr>
        <w:ilvl w:val="2"/>
      </w:numPr>
      <w:outlineLvl w:val="2"/>
    </w:pPr>
    <w:rPr>
      <w:bCs/>
      <w:szCs w:val="26"/>
    </w:rPr>
  </w:style>
  <w:style w:type="paragraph" w:styleId="berschrift4">
    <w:name w:val="heading 4"/>
    <w:basedOn w:val="berschrift3"/>
    <w:next w:val="Standard"/>
    <w:link w:val="berschrift4Zchn"/>
    <w:qFormat/>
    <w:rsid w:val="00865E9E"/>
    <w:pPr>
      <w:numPr>
        <w:ilvl w:val="3"/>
      </w:numPr>
      <w:outlineLvl w:val="3"/>
    </w:pPr>
    <w:rPr>
      <w:bCs w:val="0"/>
      <w:szCs w:val="28"/>
    </w:rPr>
  </w:style>
  <w:style w:type="paragraph" w:styleId="berschrift5">
    <w:name w:val="heading 5"/>
    <w:basedOn w:val="berschrift4"/>
    <w:next w:val="Standard"/>
    <w:link w:val="berschrift5Zchn"/>
    <w:qFormat/>
    <w:rsid w:val="00865E9E"/>
    <w:pPr>
      <w:numPr>
        <w:ilvl w:val="4"/>
      </w:numPr>
      <w:outlineLvl w:val="4"/>
    </w:pPr>
    <w:rPr>
      <w:bCs/>
      <w:iCs w:val="0"/>
      <w:szCs w:val="26"/>
    </w:rPr>
  </w:style>
  <w:style w:type="paragraph" w:styleId="berschrift6">
    <w:name w:val="heading 6"/>
    <w:basedOn w:val="berschrift5"/>
    <w:next w:val="Standard"/>
    <w:link w:val="berschrift6Zchn"/>
    <w:qFormat/>
    <w:rsid w:val="00865E9E"/>
    <w:pPr>
      <w:numPr>
        <w:ilvl w:val="5"/>
      </w:numPr>
      <w:outlineLvl w:val="5"/>
    </w:pPr>
    <w:rPr>
      <w:bCs w:val="0"/>
      <w:szCs w:val="22"/>
    </w:rPr>
  </w:style>
  <w:style w:type="paragraph" w:styleId="berschrift7">
    <w:name w:val="heading 7"/>
    <w:basedOn w:val="berschrift6"/>
    <w:next w:val="Standard"/>
    <w:link w:val="berschrift7Zchn"/>
    <w:rsid w:val="003C6FDA"/>
    <w:pPr>
      <w:numPr>
        <w:ilvl w:val="6"/>
      </w:numPr>
      <w:spacing w:after="60"/>
      <w:outlineLvl w:val="6"/>
    </w:pPr>
  </w:style>
  <w:style w:type="paragraph" w:styleId="berschrift8">
    <w:name w:val="heading 8"/>
    <w:basedOn w:val="berschrift7"/>
    <w:next w:val="Standard"/>
    <w:link w:val="berschrift8Zchn"/>
    <w:rsid w:val="003C6FDA"/>
    <w:pPr>
      <w:numPr>
        <w:ilvl w:val="7"/>
      </w:numPr>
      <w:outlineLvl w:val="7"/>
    </w:pPr>
    <w:rPr>
      <w:iCs/>
    </w:rPr>
  </w:style>
  <w:style w:type="paragraph" w:styleId="berschrift9">
    <w:name w:val="heading 9"/>
    <w:basedOn w:val="berschrift8"/>
    <w:next w:val="Standard"/>
    <w:link w:val="berschrift9Zchn"/>
    <w:rsid w:val="003C6FDA"/>
    <w:pPr>
      <w:numPr>
        <w:ilvl w:val="8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-Quelltext">
    <w:name w:val="DE-Quelltext"/>
    <w:basedOn w:val="Standard"/>
    <w:qFormat/>
    <w:rsid w:val="00865E9E"/>
    <w:pPr>
      <w:shd w:val="clear" w:color="auto" w:fill="CCCCCC"/>
    </w:pPr>
    <w:rPr>
      <w:rFonts w:ascii="Courier New" w:hAnsi="Courier New"/>
      <w:sz w:val="16"/>
      <w:szCs w:val="16"/>
    </w:rPr>
  </w:style>
  <w:style w:type="numbering" w:customStyle="1" w:styleId="DE-Aufgezhlt">
    <w:name w:val="DE-Aufgezählt"/>
    <w:basedOn w:val="KeineListe"/>
    <w:rsid w:val="00865E9E"/>
    <w:pPr>
      <w:numPr>
        <w:numId w:val="1"/>
      </w:numPr>
    </w:pPr>
  </w:style>
  <w:style w:type="paragraph" w:customStyle="1" w:styleId="DE-Bildunterschrift">
    <w:name w:val="DE-Bildunterschrift"/>
    <w:basedOn w:val="Standard"/>
    <w:next w:val="Standard"/>
    <w:rsid w:val="00865E9E"/>
    <w:pPr>
      <w:spacing w:after="120"/>
    </w:pPr>
    <w:rPr>
      <w:i/>
      <w:sz w:val="16"/>
    </w:rPr>
  </w:style>
  <w:style w:type="numbering" w:customStyle="1" w:styleId="DE-NummerierteListe">
    <w:name w:val="DE-Nummerierte Liste"/>
    <w:basedOn w:val="KeineListe"/>
    <w:rsid w:val="00865E9E"/>
    <w:pPr>
      <w:numPr>
        <w:numId w:val="2"/>
      </w:numPr>
    </w:pPr>
  </w:style>
  <w:style w:type="paragraph" w:customStyle="1" w:styleId="DE-Preisaufstellung">
    <w:name w:val="DE-Preisaufstellung"/>
    <w:basedOn w:val="Standard"/>
    <w:rsid w:val="00865E9E"/>
    <w:pPr>
      <w:tabs>
        <w:tab w:val="left" w:pos="5670"/>
        <w:tab w:val="decimal" w:pos="7938"/>
      </w:tabs>
    </w:pPr>
    <w:rPr>
      <w:lang w:val="en-GB"/>
    </w:rPr>
  </w:style>
  <w:style w:type="table" w:customStyle="1" w:styleId="DE-Tabelle">
    <w:name w:val="DE-Tabelle"/>
    <w:basedOn w:val="NormaleTabelle"/>
    <w:rsid w:val="00865E9E"/>
    <w:pPr>
      <w:spacing w:before="40" w:after="40" w:line="240" w:lineRule="auto"/>
      <w:contextualSpacing/>
    </w:pPr>
    <w:rPr>
      <w:rFonts w:ascii="Verdana" w:hAnsi="Verdana" w:cs="Times New Roman"/>
      <w:sz w:val="20"/>
      <w:szCs w:val="20"/>
      <w:lang w:eastAsia="de-DE"/>
    </w:rPr>
    <w:tblPr>
      <w:tblBorders>
        <w:insideH w:val="single" w:sz="6" w:space="0" w:color="auto"/>
        <w:insideV w:val="single" w:sz="6" w:space="0" w:color="auto"/>
      </w:tblBorders>
    </w:tblPr>
    <w:tblStylePr w:type="firstRow">
      <w:rPr>
        <w:b/>
      </w:rPr>
    </w:tblStylePr>
  </w:style>
  <w:style w:type="table" w:customStyle="1" w:styleId="DE-TabelleAnschreiben">
    <w:name w:val="DE-TabelleAnschreiben"/>
    <w:basedOn w:val="NormaleTabelle"/>
    <w:rsid w:val="00865E9E"/>
    <w:pPr>
      <w:spacing w:after="0" w:line="240" w:lineRule="auto"/>
    </w:pPr>
    <w:rPr>
      <w:rFonts w:ascii="Verdana" w:hAnsi="Verdana" w:cs="Times New Roman"/>
      <w:sz w:val="20"/>
      <w:szCs w:val="20"/>
      <w:lang w:eastAsia="de-DE"/>
    </w:rPr>
    <w:tblPr>
      <w:tblCellMar>
        <w:left w:w="0" w:type="dxa"/>
        <w:right w:w="0" w:type="dxa"/>
      </w:tblCellMar>
    </w:tblPr>
    <w:tblStylePr w:type="firstRow">
      <w:rPr>
        <w:sz w:val="12"/>
      </w:rPr>
    </w:tblStylePr>
  </w:style>
  <w:style w:type="table" w:customStyle="1" w:styleId="DE-TabelleLieferumfang">
    <w:name w:val="DE-TabelleLieferumfang"/>
    <w:basedOn w:val="DE-Tabelle"/>
    <w:rsid w:val="00865E9E"/>
    <w:tblPr/>
    <w:tblStylePr w:type="firstRow">
      <w:rPr>
        <w:b/>
      </w:rPr>
    </w:tblStylePr>
    <w:tblStylePr w:type="firstCol">
      <w:pPr>
        <w:jc w:val="right"/>
      </w:pPr>
    </w:tblStylePr>
    <w:tblStylePr w:type="lastCol">
      <w:pPr>
        <w:jc w:val="center"/>
      </w:pPr>
    </w:tblStylePr>
  </w:style>
  <w:style w:type="table" w:customStyle="1" w:styleId="DE-TabellePreise">
    <w:name w:val="DE-TabellePreise"/>
    <w:basedOn w:val="DE-Tabelle"/>
    <w:rsid w:val="00865E9E"/>
    <w:tblPr/>
    <w:tblStylePr w:type="firstRow">
      <w:rPr>
        <w:b/>
      </w:rPr>
    </w:tblStylePr>
    <w:tblStylePr w:type="lastRow">
      <w:rPr>
        <w:b/>
      </w:rPr>
    </w:tblStylePr>
    <w:tblStylePr w:type="lastCol">
      <w:pPr>
        <w:tabs>
          <w:tab w:val="decimal" w:pos="1247"/>
        </w:tabs>
      </w:pPr>
    </w:tblStylePr>
  </w:style>
  <w:style w:type="table" w:customStyle="1" w:styleId="DE-TabelleTitelblatt">
    <w:name w:val="DE-TabelleTitelblatt"/>
    <w:basedOn w:val="DE-Tabelle"/>
    <w:rsid w:val="00865E9E"/>
    <w:tblPr/>
    <w:tblStylePr w:type="firstRow">
      <w:rPr>
        <w:b w:val="0"/>
      </w:rPr>
    </w:tblStylePr>
    <w:tblStylePr w:type="firstCol">
      <w:pPr>
        <w:jc w:val="right"/>
      </w:pPr>
      <w:tblPr/>
      <w:tcPr>
        <w:vAlign w:val="bottom"/>
      </w:tcPr>
    </w:tblStylePr>
    <w:tblStylePr w:type="lastCol">
      <w:pPr>
        <w:jc w:val="left"/>
      </w:pPr>
      <w:tblPr/>
      <w:tcPr>
        <w:vAlign w:val="bottom"/>
      </w:tcPr>
    </w:tblStylePr>
  </w:style>
  <w:style w:type="character" w:customStyle="1" w:styleId="berschrift1Zchn">
    <w:name w:val="Überschrift 1 Zchn"/>
    <w:basedOn w:val="Absatz-Standardschriftart"/>
    <w:link w:val="berschrift1"/>
    <w:rsid w:val="00865E9E"/>
    <w:rPr>
      <w:rFonts w:ascii="Verdana" w:hAnsi="Verdana" w:cs="Arial"/>
      <w:b/>
      <w:bCs/>
      <w:kern w:val="32"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rsid w:val="00865E9E"/>
    <w:rPr>
      <w:rFonts w:ascii="Verdana" w:eastAsia="Times New Roman" w:hAnsi="Verdana" w:cs="Arial"/>
      <w:b/>
      <w:iCs/>
      <w:kern w:val="32"/>
      <w:sz w:val="20"/>
      <w:szCs w:val="28"/>
    </w:rPr>
  </w:style>
  <w:style w:type="character" w:customStyle="1" w:styleId="berschrift3Zchn">
    <w:name w:val="Überschrift 3 Zchn"/>
    <w:basedOn w:val="Absatz-Standardschriftart"/>
    <w:link w:val="berschrift3"/>
    <w:rsid w:val="00865E9E"/>
    <w:rPr>
      <w:rFonts w:ascii="Verdana" w:eastAsia="Times New Roman" w:hAnsi="Verdana" w:cs="Arial"/>
      <w:b/>
      <w:bCs/>
      <w:iCs/>
      <w:kern w:val="32"/>
      <w:sz w:val="20"/>
      <w:szCs w:val="26"/>
    </w:rPr>
  </w:style>
  <w:style w:type="character" w:customStyle="1" w:styleId="berschrift4Zchn">
    <w:name w:val="Überschrift 4 Zchn"/>
    <w:basedOn w:val="Absatz-Standardschriftart"/>
    <w:link w:val="berschrift4"/>
    <w:rsid w:val="00865E9E"/>
    <w:rPr>
      <w:rFonts w:ascii="Verdana" w:eastAsia="Times New Roman" w:hAnsi="Verdana" w:cs="Arial"/>
      <w:b/>
      <w:iCs/>
      <w:kern w:val="32"/>
      <w:sz w:val="20"/>
      <w:szCs w:val="28"/>
    </w:rPr>
  </w:style>
  <w:style w:type="character" w:customStyle="1" w:styleId="berschrift5Zchn">
    <w:name w:val="Überschrift 5 Zchn"/>
    <w:basedOn w:val="Absatz-Standardschriftart"/>
    <w:link w:val="berschrift5"/>
    <w:rsid w:val="00865E9E"/>
    <w:rPr>
      <w:rFonts w:ascii="Verdana" w:eastAsia="Times New Roman" w:hAnsi="Verdana" w:cs="Arial"/>
      <w:b/>
      <w:bCs/>
      <w:kern w:val="32"/>
      <w:sz w:val="20"/>
      <w:szCs w:val="26"/>
    </w:rPr>
  </w:style>
  <w:style w:type="character" w:customStyle="1" w:styleId="berschrift6Zchn">
    <w:name w:val="Überschrift 6 Zchn"/>
    <w:basedOn w:val="Absatz-Standardschriftart"/>
    <w:link w:val="berschrift6"/>
    <w:rsid w:val="00865E9E"/>
    <w:rPr>
      <w:rFonts w:ascii="Verdana" w:eastAsia="Times New Roman" w:hAnsi="Verdana" w:cs="Arial"/>
      <w:b/>
      <w:kern w:val="32"/>
      <w:sz w:val="20"/>
    </w:rPr>
  </w:style>
  <w:style w:type="paragraph" w:styleId="Verzeichnis1">
    <w:name w:val="toc 1"/>
    <w:basedOn w:val="berschrift1"/>
    <w:next w:val="Standard"/>
    <w:rsid w:val="00865E9E"/>
    <w:pPr>
      <w:keepNext w:val="0"/>
      <w:numPr>
        <w:numId w:val="0"/>
      </w:numPr>
      <w:tabs>
        <w:tab w:val="left" w:pos="1134"/>
        <w:tab w:val="right" w:pos="8222"/>
      </w:tabs>
      <w:ind w:left="1134" w:hanging="1134"/>
      <w:outlineLvl w:val="9"/>
    </w:pPr>
    <w:rPr>
      <w:b w:val="0"/>
    </w:rPr>
  </w:style>
  <w:style w:type="paragraph" w:styleId="Verzeichnis2">
    <w:name w:val="toc 2"/>
    <w:basedOn w:val="Verzeichnis1"/>
    <w:next w:val="Standard"/>
    <w:autoRedefine/>
    <w:rsid w:val="00865E9E"/>
    <w:pPr>
      <w:spacing w:before="0" w:after="0"/>
    </w:pPr>
  </w:style>
  <w:style w:type="paragraph" w:styleId="Verzeichnis3">
    <w:name w:val="toc 3"/>
    <w:basedOn w:val="Verzeichnis2"/>
    <w:next w:val="Standard"/>
    <w:autoRedefine/>
    <w:rsid w:val="00865E9E"/>
  </w:style>
  <w:style w:type="paragraph" w:styleId="Verzeichnis4">
    <w:name w:val="toc 4"/>
    <w:basedOn w:val="Verzeichnis3"/>
    <w:next w:val="Standard"/>
    <w:autoRedefine/>
    <w:rsid w:val="00865E9E"/>
  </w:style>
  <w:style w:type="paragraph" w:styleId="Verzeichnis5">
    <w:name w:val="toc 5"/>
    <w:basedOn w:val="Verzeichnis4"/>
    <w:next w:val="Standard"/>
    <w:autoRedefine/>
    <w:rsid w:val="00865E9E"/>
  </w:style>
  <w:style w:type="paragraph" w:styleId="Verzeichnis6">
    <w:name w:val="toc 6"/>
    <w:basedOn w:val="Verzeichnis5"/>
    <w:next w:val="Standard"/>
    <w:autoRedefine/>
    <w:semiHidden/>
    <w:rsid w:val="00865E9E"/>
    <w:pPr>
      <w:tabs>
        <w:tab w:val="clear" w:pos="1134"/>
        <w:tab w:val="left" w:pos="1701"/>
      </w:tabs>
      <w:ind w:left="1701" w:hanging="1701"/>
    </w:pPr>
  </w:style>
  <w:style w:type="paragraph" w:styleId="Listenabsatz">
    <w:name w:val="List Paragraph"/>
    <w:basedOn w:val="Standard"/>
    <w:uiPriority w:val="34"/>
    <w:rsid w:val="004A14C7"/>
    <w:pPr>
      <w:ind w:left="720"/>
      <w:contextualSpacing/>
    </w:pPr>
  </w:style>
  <w:style w:type="paragraph" w:styleId="Verzeichnis7">
    <w:name w:val="toc 7"/>
    <w:basedOn w:val="Verzeichnis6"/>
    <w:next w:val="Standard"/>
    <w:autoRedefine/>
    <w:semiHidden/>
    <w:rsid w:val="003C6FDA"/>
  </w:style>
  <w:style w:type="paragraph" w:styleId="Verzeichnis8">
    <w:name w:val="toc 8"/>
    <w:basedOn w:val="Verzeichnis7"/>
    <w:next w:val="Standard"/>
    <w:autoRedefine/>
    <w:semiHidden/>
    <w:rsid w:val="003C6FDA"/>
  </w:style>
  <w:style w:type="paragraph" w:styleId="Verzeichnis9">
    <w:name w:val="toc 9"/>
    <w:basedOn w:val="Standard"/>
    <w:next w:val="Verzeichnis8"/>
    <w:autoRedefine/>
    <w:semiHidden/>
    <w:rsid w:val="003C6FDA"/>
    <w:pPr>
      <w:tabs>
        <w:tab w:val="left" w:pos="2268"/>
        <w:tab w:val="right" w:pos="9356"/>
      </w:tabs>
      <w:ind w:left="1134" w:hanging="1134"/>
    </w:pPr>
  </w:style>
  <w:style w:type="character" w:customStyle="1" w:styleId="berschrift7Zchn">
    <w:name w:val="Überschrift 7 Zchn"/>
    <w:basedOn w:val="Absatz-Standardschriftart"/>
    <w:link w:val="berschrift7"/>
    <w:rsid w:val="003C6FDA"/>
    <w:rPr>
      <w:rFonts w:ascii="Verdana" w:hAnsi="Verdana" w:cs="Arial"/>
      <w:b/>
      <w:kern w:val="32"/>
      <w:sz w:val="20"/>
    </w:rPr>
  </w:style>
  <w:style w:type="character" w:customStyle="1" w:styleId="berschrift8Zchn">
    <w:name w:val="Überschrift 8 Zchn"/>
    <w:basedOn w:val="Absatz-Standardschriftart"/>
    <w:link w:val="berschrift8"/>
    <w:rsid w:val="003C6FDA"/>
    <w:rPr>
      <w:rFonts w:ascii="Verdana" w:hAnsi="Verdana" w:cs="Arial"/>
      <w:b/>
      <w:iCs/>
      <w:kern w:val="32"/>
      <w:sz w:val="20"/>
    </w:rPr>
  </w:style>
  <w:style w:type="character" w:customStyle="1" w:styleId="berschrift9Zchn">
    <w:name w:val="Überschrift 9 Zchn"/>
    <w:basedOn w:val="Absatz-Standardschriftart"/>
    <w:link w:val="berschrift9"/>
    <w:rsid w:val="003C6FDA"/>
    <w:rPr>
      <w:rFonts w:ascii="Verdana" w:hAnsi="Verdana" w:cs="Arial"/>
      <w:b/>
      <w:iCs/>
      <w:kern w:val="32"/>
      <w:sz w:val="20"/>
    </w:rPr>
  </w:style>
  <w:style w:type="paragraph" w:styleId="Aufzhlungszeichen">
    <w:name w:val="List Bullet"/>
    <w:basedOn w:val="Standard"/>
    <w:uiPriority w:val="99"/>
    <w:semiHidden/>
    <w:unhideWhenUsed/>
    <w:rsid w:val="00D545FD"/>
    <w:pPr>
      <w:numPr>
        <w:numId w:val="9"/>
      </w:numPr>
      <w:ind w:left="851" w:hanging="284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B3D228CE.dotm</Template>
  <TotalTime>0</TotalTime>
  <Pages>2</Pages>
  <Words>172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Bindl, Daniela</dc:creator>
  <cp:keywords/>
  <dc:description/>
  <cp:lastModifiedBy>Bindl, Daniela</cp:lastModifiedBy>
  <cp:revision>6</cp:revision>
  <dcterms:created xsi:type="dcterms:W3CDTF">2019-03-28T08:06:00Z</dcterms:created>
  <dcterms:modified xsi:type="dcterms:W3CDTF">2019-03-28T18:55:00Z</dcterms:modified>
</cp:coreProperties>
</file>